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8C7" w:rsidRDefault="008528C7" w:rsidP="006525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28C7" w:rsidRDefault="008528C7" w:rsidP="006525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28C7" w:rsidRPr="002E29BC" w:rsidRDefault="008528C7" w:rsidP="00652593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2E29BC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5pt;height:520.5pt">
            <v:imagedata r:id="rId7" o:title=""/>
          </v:shape>
        </w:pict>
      </w:r>
    </w:p>
    <w:p w:rsidR="008528C7" w:rsidRDefault="008528C7" w:rsidP="00652593">
      <w:pPr>
        <w:pStyle w:val="NoSpacing"/>
        <w:jc w:val="center"/>
        <w:rPr>
          <w:rFonts w:ascii="Times New Roman" w:hAnsi="Times New Roman"/>
          <w:sz w:val="32"/>
          <w:szCs w:val="32"/>
        </w:rPr>
      </w:pPr>
    </w:p>
    <w:p w:rsidR="008528C7" w:rsidRDefault="008528C7" w:rsidP="003B5EF2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Pr="00CA5575" w:rsidRDefault="008528C7" w:rsidP="007E04F1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b/>
          <w:i/>
          <w:sz w:val="24"/>
          <w:szCs w:val="24"/>
          <w:u w:val="single"/>
        </w:rPr>
        <w:t>Актуальность:</w:t>
      </w:r>
      <w:r w:rsidRPr="00CA5575">
        <w:rPr>
          <w:sz w:val="24"/>
          <w:szCs w:val="24"/>
        </w:rPr>
        <w:t xml:space="preserve">       </w:t>
      </w:r>
      <w:r w:rsidRPr="00CA5575">
        <w:rPr>
          <w:rFonts w:ascii="Times New Roman" w:hAnsi="Times New Roman"/>
          <w:sz w:val="24"/>
          <w:szCs w:val="24"/>
        </w:rPr>
        <w:t xml:space="preserve">В последние десятилетия наметились новые подходы к педагогическому взаимодействию детского сада и семьи.  Признание приоритета семейного воспитания требует иных взаимоотношений семьи и образовательных учреждений, а именно – сотрудничества, взаимодействия и доверительности. Сотрудничество педагогов и родителей позволяет лучше узнать ребенка, посмотреть на него с разных позиций, увидеть в разных ситуациях, а, следовательно, помочь в понимании его индивидуальных особенностей, развитии способностей ребенка. </w:t>
      </w:r>
    </w:p>
    <w:p w:rsidR="008528C7" w:rsidRPr="00CA5575" w:rsidRDefault="008528C7" w:rsidP="007E04F1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sz w:val="24"/>
          <w:szCs w:val="24"/>
        </w:rPr>
        <w:t xml:space="preserve">         Преобладающая часть родителей – не профессиональные воспитатели. Они не имеют специальных знаний в сфере воспитания и образования детей и часто испытывают трудности в установлении контактов с детьми. Педагоги и родители должны вместе искать наиболее эффективные способы решения возникающих проблем, определять содержание и формы педагогического просвещения в этой связи. Для максимальной эффективности такого сотрудничества недостаточно простого информативного монологического общения, нужно стремиться к ведению равноправного диалога с семьями воспитанников.</w:t>
      </w:r>
    </w:p>
    <w:p w:rsidR="008528C7" w:rsidRPr="00CA5575" w:rsidRDefault="008528C7" w:rsidP="007E04F1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sz w:val="24"/>
          <w:szCs w:val="24"/>
        </w:rPr>
        <w:t>Определяющая роль в установлении такого взаимодействия принадлежит педагогам и специалистам.  Не все родители откликаются на стремление педагога к сотрудничеству с ними. Следует начинать работу и взаимодействие с теми, кто желает участвовать в жизни группы, детского сада. Постепенно, тактично вовлекать и остальных родителей в сотрудничество, опираясь на родителей-единомышленников, учитывая интересы детей и их семей.</w:t>
      </w:r>
    </w:p>
    <w:p w:rsidR="008528C7" w:rsidRDefault="008528C7" w:rsidP="005428D1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Pr="00CF3419" w:rsidRDefault="008528C7" w:rsidP="007E04F1">
      <w:pPr>
        <w:pStyle w:val="NoSpacing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5575">
        <w:rPr>
          <w:rFonts w:ascii="Times New Roman" w:hAnsi="Times New Roman"/>
          <w:b/>
          <w:i/>
          <w:sz w:val="24"/>
          <w:szCs w:val="24"/>
          <w:u w:val="single"/>
        </w:rPr>
        <w:t>Цель:</w:t>
      </w:r>
      <w:r w:rsidRPr="00CA5575">
        <w:rPr>
          <w:rFonts w:ascii="Times New Roman" w:hAnsi="Times New Roman"/>
          <w:sz w:val="24"/>
          <w:szCs w:val="24"/>
        </w:rPr>
        <w:t xml:space="preserve">  </w:t>
      </w:r>
      <w:r w:rsidRPr="00CF3419">
        <w:rPr>
          <w:rFonts w:ascii="Times New Roman" w:hAnsi="Times New Roman"/>
          <w:sz w:val="24"/>
          <w:szCs w:val="24"/>
        </w:rPr>
        <w:t>установление доверительных партнерских отношений    с   родителями   (законными п</w:t>
      </w:r>
      <w:r>
        <w:rPr>
          <w:rFonts w:ascii="Times New Roman" w:hAnsi="Times New Roman"/>
          <w:sz w:val="24"/>
          <w:szCs w:val="24"/>
        </w:rPr>
        <w:t>редставителями)воспитанников,</w:t>
      </w:r>
      <w:r w:rsidRPr="007E04F1">
        <w:t xml:space="preserve"> </w:t>
      </w:r>
      <w:r w:rsidRPr="007E04F1">
        <w:rPr>
          <w:rFonts w:ascii="Times New Roman" w:hAnsi="Times New Roman"/>
          <w:sz w:val="24"/>
          <w:szCs w:val="24"/>
        </w:rPr>
        <w:t>воспитывающих детей  с разными образовательными потребностями</w:t>
      </w:r>
      <w:r>
        <w:rPr>
          <w:rFonts w:ascii="Times New Roman" w:hAnsi="Times New Roman"/>
          <w:sz w:val="24"/>
          <w:szCs w:val="24"/>
        </w:rPr>
        <w:t xml:space="preserve">,   </w:t>
      </w:r>
      <w:r w:rsidRPr="00CF34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посредством вовлечения их в воспитательно – образовательный процесс.</w:t>
      </w:r>
    </w:p>
    <w:p w:rsidR="008528C7" w:rsidRPr="00CA5575" w:rsidRDefault="008528C7" w:rsidP="007E04F1">
      <w:pPr>
        <w:pStyle w:val="NoSpacing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Default="008528C7" w:rsidP="007E04F1">
      <w:pPr>
        <w:pStyle w:val="NoSpacing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Pr="00933018" w:rsidRDefault="008528C7" w:rsidP="007E04F1">
      <w:pPr>
        <w:pStyle w:val="NoSpacing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A5575">
        <w:rPr>
          <w:rFonts w:ascii="Times New Roman" w:hAnsi="Times New Roman"/>
          <w:b/>
          <w:i/>
          <w:sz w:val="24"/>
          <w:szCs w:val="24"/>
          <w:u w:val="single"/>
        </w:rPr>
        <w:t>Задачи:</w:t>
      </w:r>
    </w:p>
    <w:p w:rsidR="008528C7" w:rsidRPr="00933018" w:rsidRDefault="008528C7" w:rsidP="007E04F1">
      <w:pPr>
        <w:pStyle w:val="NoSpacing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расширять представления</w:t>
      </w:r>
      <w:r w:rsidRPr="00933018">
        <w:rPr>
          <w:rFonts w:ascii="Times New Roman" w:hAnsi="Times New Roman"/>
          <w:sz w:val="24"/>
          <w:szCs w:val="24"/>
        </w:rPr>
        <w:t xml:space="preserve"> родителей (законных представителей) о  педагогической деятельности  воспитателей группы</w:t>
      </w:r>
      <w:r>
        <w:rPr>
          <w:rFonts w:ascii="Times New Roman" w:hAnsi="Times New Roman"/>
          <w:sz w:val="24"/>
          <w:szCs w:val="24"/>
        </w:rPr>
        <w:t xml:space="preserve"> и специалистов детского сада</w:t>
      </w:r>
      <w:r w:rsidRPr="0093301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способствовать получению</w:t>
      </w:r>
      <w:r w:rsidRPr="009330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ими </w:t>
      </w:r>
      <w:r w:rsidRPr="00933018">
        <w:rPr>
          <w:rFonts w:ascii="Times New Roman" w:hAnsi="Times New Roman"/>
          <w:sz w:val="24"/>
          <w:szCs w:val="24"/>
        </w:rPr>
        <w:t xml:space="preserve">  достоверной информации об организации воспитательно -  образовательного процесса, а также режима дня,  питания, условиях содержания  детей  в течение дня;</w:t>
      </w:r>
    </w:p>
    <w:p w:rsidR="008528C7" w:rsidRPr="00CA5575" w:rsidRDefault="008528C7" w:rsidP="007E04F1">
      <w:pPr>
        <w:pStyle w:val="NoSpacing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sz w:val="24"/>
          <w:szCs w:val="24"/>
        </w:rPr>
        <w:t>осуществлять совместную общественно - значимую деятельность и досуг участник</w:t>
      </w:r>
      <w:r>
        <w:rPr>
          <w:rFonts w:ascii="Times New Roman" w:hAnsi="Times New Roman"/>
          <w:sz w:val="24"/>
          <w:szCs w:val="24"/>
        </w:rPr>
        <w:t>ов гостиной, используя   гостевые дни и иные  формы сотрудничества, в том числе дистанционное общение;</w:t>
      </w:r>
    </w:p>
    <w:p w:rsidR="008528C7" w:rsidRPr="00456B7D" w:rsidRDefault="008528C7" w:rsidP="007E04F1">
      <w:pPr>
        <w:pStyle w:val="NoSpacing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456B7D">
        <w:rPr>
          <w:rFonts w:ascii="Times New Roman" w:hAnsi="Times New Roman"/>
          <w:sz w:val="24"/>
          <w:szCs w:val="24"/>
        </w:rPr>
        <w:t>реализовать дифференцированный подход к семьям различного типа, индивидуаль</w:t>
      </w:r>
      <w:r>
        <w:rPr>
          <w:rFonts w:ascii="Times New Roman" w:hAnsi="Times New Roman"/>
          <w:sz w:val="24"/>
          <w:szCs w:val="24"/>
        </w:rPr>
        <w:t>ный – к каждой конкретной семье, способствовать формированию функциональной грамотности детей и взрослых на основе приобретенного опыта.</w:t>
      </w:r>
    </w:p>
    <w:p w:rsidR="008528C7" w:rsidRPr="00CA5575" w:rsidRDefault="008528C7" w:rsidP="007E04F1">
      <w:pPr>
        <w:pStyle w:val="NoSpacing"/>
        <w:tabs>
          <w:tab w:val="left" w:pos="7095"/>
        </w:tabs>
        <w:ind w:firstLine="7099"/>
        <w:jc w:val="both"/>
        <w:rPr>
          <w:rFonts w:ascii="Times New Roman" w:hAnsi="Times New Roman"/>
          <w:sz w:val="24"/>
          <w:szCs w:val="24"/>
        </w:rPr>
      </w:pPr>
    </w:p>
    <w:p w:rsidR="008528C7" w:rsidRPr="00CA5575" w:rsidRDefault="008528C7" w:rsidP="007E04F1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b/>
          <w:i/>
          <w:sz w:val="24"/>
          <w:szCs w:val="24"/>
          <w:u w:val="single"/>
        </w:rPr>
        <w:t>Участники проекта:</w:t>
      </w:r>
      <w:r w:rsidRPr="00CA5575">
        <w:rPr>
          <w:rFonts w:ascii="Times New Roman" w:hAnsi="Times New Roman"/>
          <w:color w:val="31849B"/>
          <w:sz w:val="24"/>
          <w:szCs w:val="24"/>
        </w:rPr>
        <w:t xml:space="preserve">  </w:t>
      </w:r>
      <w:r w:rsidRPr="00CA5575">
        <w:rPr>
          <w:rFonts w:ascii="Times New Roman" w:hAnsi="Times New Roman"/>
          <w:sz w:val="24"/>
          <w:szCs w:val="24"/>
        </w:rPr>
        <w:t xml:space="preserve">воспитатели, </w:t>
      </w:r>
      <w:r>
        <w:rPr>
          <w:rFonts w:ascii="Times New Roman" w:hAnsi="Times New Roman"/>
          <w:sz w:val="24"/>
          <w:szCs w:val="24"/>
        </w:rPr>
        <w:t xml:space="preserve"> специалисты ДОО, дети младшего  дошкольного возраста 3-4 года</w:t>
      </w:r>
      <w:r w:rsidRPr="00CA5575">
        <w:rPr>
          <w:rFonts w:ascii="Times New Roman" w:hAnsi="Times New Roman"/>
          <w:sz w:val="24"/>
          <w:szCs w:val="24"/>
        </w:rPr>
        <w:t>, родители (законные представители) воспитанников.</w:t>
      </w:r>
    </w:p>
    <w:p w:rsidR="008528C7" w:rsidRPr="00CA5575" w:rsidRDefault="008528C7" w:rsidP="007E04F1">
      <w:pPr>
        <w:pStyle w:val="NoSpacing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Pr="00CA5575" w:rsidRDefault="008528C7" w:rsidP="007E04F1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b/>
          <w:i/>
          <w:sz w:val="24"/>
          <w:szCs w:val="24"/>
          <w:u w:val="single"/>
        </w:rPr>
        <w:t>Сроки  реализации:</w:t>
      </w:r>
      <w:r>
        <w:rPr>
          <w:rFonts w:ascii="Times New Roman" w:hAnsi="Times New Roman"/>
          <w:sz w:val="24"/>
          <w:szCs w:val="24"/>
        </w:rPr>
        <w:t xml:space="preserve"> 2020– 2021</w:t>
      </w:r>
      <w:r w:rsidRPr="00CA5575">
        <w:rPr>
          <w:rFonts w:ascii="Times New Roman" w:hAnsi="Times New Roman"/>
          <w:sz w:val="24"/>
          <w:szCs w:val="24"/>
        </w:rPr>
        <w:t xml:space="preserve"> учебный год</w:t>
      </w:r>
      <w:r w:rsidRPr="00CA5575">
        <w:rPr>
          <w:rFonts w:ascii="Times New Roman" w:hAnsi="Times New Roman"/>
          <w:color w:val="31849B"/>
          <w:sz w:val="24"/>
          <w:szCs w:val="24"/>
        </w:rPr>
        <w:t xml:space="preserve"> </w:t>
      </w:r>
    </w:p>
    <w:p w:rsidR="008528C7" w:rsidRPr="00CA5575" w:rsidRDefault="008528C7" w:rsidP="00652593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Pr="00CA5575" w:rsidRDefault="008528C7" w:rsidP="007E04F1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b/>
          <w:i/>
          <w:sz w:val="24"/>
          <w:szCs w:val="24"/>
          <w:u w:val="single"/>
        </w:rPr>
        <w:t>Место реализации:</w:t>
      </w:r>
      <w:r w:rsidRPr="00CA5575">
        <w:rPr>
          <w:rFonts w:ascii="Times New Roman" w:hAnsi="Times New Roman"/>
          <w:b/>
          <w:sz w:val="24"/>
          <w:szCs w:val="24"/>
        </w:rPr>
        <w:t xml:space="preserve"> </w:t>
      </w:r>
      <w:r w:rsidRPr="00CA5575">
        <w:rPr>
          <w:rFonts w:ascii="Times New Roman" w:hAnsi="Times New Roman"/>
          <w:sz w:val="24"/>
          <w:szCs w:val="24"/>
        </w:rPr>
        <w:t xml:space="preserve"> МБДОУ «Д/с № 47», группа «Крепыши»</w:t>
      </w:r>
    </w:p>
    <w:p w:rsidR="008528C7" w:rsidRPr="00CA5575" w:rsidRDefault="008528C7" w:rsidP="007E04F1">
      <w:pPr>
        <w:pStyle w:val="NoSpacing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Pr="00CA5575" w:rsidRDefault="008528C7" w:rsidP="007E04F1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b/>
          <w:i/>
          <w:sz w:val="24"/>
          <w:szCs w:val="24"/>
          <w:u w:val="single"/>
        </w:rPr>
        <w:t>Вид проекта:</w:t>
      </w:r>
      <w:r w:rsidRPr="00CA5575">
        <w:rPr>
          <w:rFonts w:ascii="Times New Roman" w:hAnsi="Times New Roman"/>
          <w:color w:val="31849B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практико - ориентированный</w:t>
      </w:r>
    </w:p>
    <w:p w:rsidR="008528C7" w:rsidRPr="00CA5575" w:rsidRDefault="008528C7" w:rsidP="007E04F1">
      <w:pPr>
        <w:pStyle w:val="NoSpacing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Default="008528C7" w:rsidP="007E04F1">
      <w:pPr>
        <w:pStyle w:val="NoSpacing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Pr="00CA5575" w:rsidRDefault="008528C7" w:rsidP="007E04F1">
      <w:pPr>
        <w:pStyle w:val="NoSpacing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A5575">
        <w:rPr>
          <w:rFonts w:ascii="Times New Roman" w:hAnsi="Times New Roman"/>
          <w:b/>
          <w:i/>
          <w:sz w:val="24"/>
          <w:szCs w:val="24"/>
          <w:u w:val="single"/>
        </w:rPr>
        <w:t>Ресурсы  обеспечения проекта:</w:t>
      </w:r>
      <w:r w:rsidRPr="00CA5575">
        <w:rPr>
          <w:rFonts w:ascii="Times New Roman" w:hAnsi="Times New Roman"/>
          <w:b/>
          <w:sz w:val="24"/>
          <w:szCs w:val="24"/>
        </w:rPr>
        <w:t xml:space="preserve">   </w:t>
      </w:r>
    </w:p>
    <w:p w:rsidR="008528C7" w:rsidRPr="00CA5575" w:rsidRDefault="008528C7" w:rsidP="00652593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8528C7" w:rsidRPr="00CA5575" w:rsidRDefault="008528C7" w:rsidP="0065259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sz w:val="24"/>
          <w:szCs w:val="24"/>
        </w:rPr>
        <w:t>Кадровые: воспитатели, педагог – психолог, учитель – логопед, ин</w:t>
      </w:r>
      <w:r>
        <w:rPr>
          <w:rFonts w:ascii="Times New Roman" w:hAnsi="Times New Roman"/>
          <w:sz w:val="24"/>
          <w:szCs w:val="24"/>
        </w:rPr>
        <w:t>структор по физической культуре, музыкальный руководитель.</w:t>
      </w:r>
    </w:p>
    <w:p w:rsidR="008528C7" w:rsidRPr="00CA5575" w:rsidRDefault="008528C7" w:rsidP="0065259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sz w:val="24"/>
          <w:szCs w:val="24"/>
        </w:rPr>
        <w:t>Информационные: методическая и научная литература, ресурс интернета.</w:t>
      </w:r>
    </w:p>
    <w:p w:rsidR="008528C7" w:rsidRPr="00CA5575" w:rsidRDefault="008528C7" w:rsidP="003B5EF2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i/>
          <w:sz w:val="24"/>
          <w:szCs w:val="24"/>
        </w:rPr>
      </w:pPr>
      <w:r w:rsidRPr="00CA5575">
        <w:rPr>
          <w:rFonts w:ascii="Times New Roman" w:hAnsi="Times New Roman"/>
          <w:sz w:val="24"/>
          <w:szCs w:val="24"/>
        </w:rPr>
        <w:t>Материально – технические: музыкальный центр, ноутбук,  проектор, экран, цифровой фотоаппарат.</w:t>
      </w:r>
    </w:p>
    <w:p w:rsidR="008528C7" w:rsidRPr="00CA5575" w:rsidRDefault="008528C7" w:rsidP="003B5EF2">
      <w:pPr>
        <w:pStyle w:val="NoSpacing"/>
        <w:rPr>
          <w:rFonts w:ascii="Times New Roman" w:hAnsi="Times New Roman"/>
          <w:b/>
          <w:i/>
          <w:sz w:val="24"/>
          <w:szCs w:val="24"/>
          <w:u w:val="single"/>
        </w:rPr>
      </w:pPr>
      <w:r w:rsidRPr="00CA5575">
        <w:rPr>
          <w:rFonts w:ascii="Times New Roman" w:hAnsi="Times New Roman"/>
          <w:sz w:val="24"/>
          <w:szCs w:val="24"/>
        </w:rPr>
        <w:t xml:space="preserve"> </w:t>
      </w:r>
    </w:p>
    <w:p w:rsidR="008528C7" w:rsidRDefault="008528C7" w:rsidP="00652593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Default="008528C7" w:rsidP="007E04F1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Формы</w:t>
      </w:r>
      <w:r w:rsidRPr="00CA5575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взаимодействия</w:t>
      </w:r>
      <w:r w:rsidRPr="00CA5575">
        <w:rPr>
          <w:rFonts w:ascii="Times New Roman" w:hAnsi="Times New Roman"/>
          <w:b/>
          <w:i/>
          <w:sz w:val="24"/>
          <w:szCs w:val="24"/>
          <w:u w:val="single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528C7" w:rsidRDefault="008528C7" w:rsidP="007E04F1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консультирование;</w:t>
      </w:r>
    </w:p>
    <w:p w:rsidR="008528C7" w:rsidRDefault="008528C7" w:rsidP="007E04F1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презентационная деятельность;</w:t>
      </w:r>
    </w:p>
    <w:p w:rsidR="008528C7" w:rsidRDefault="008528C7" w:rsidP="007E04F1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информационная деятельность;</w:t>
      </w:r>
    </w:p>
    <w:p w:rsidR="008528C7" w:rsidRDefault="008528C7" w:rsidP="007E04F1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гостевой день (прием);</w:t>
      </w:r>
    </w:p>
    <w:p w:rsidR="008528C7" w:rsidRDefault="008528C7" w:rsidP="007E04F1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родительские собрания;</w:t>
      </w:r>
    </w:p>
    <w:p w:rsidR="008528C7" w:rsidRPr="00CA5575" w:rsidRDefault="008528C7" w:rsidP="007E04F1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практикум.</w:t>
      </w:r>
    </w:p>
    <w:p w:rsidR="008528C7" w:rsidRPr="00CA5575" w:rsidRDefault="008528C7" w:rsidP="003B5EF2">
      <w:pPr>
        <w:pStyle w:val="NoSpacing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Default="008528C7" w:rsidP="003B5EF2">
      <w:pPr>
        <w:pStyle w:val="NoSpacing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Pr="00CA5575" w:rsidRDefault="008528C7" w:rsidP="007E04F1">
      <w:pPr>
        <w:pStyle w:val="NoSpacing"/>
        <w:ind w:firstLine="709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Принципы  работы   Г</w:t>
      </w:r>
      <w:r w:rsidRPr="00CA5575">
        <w:rPr>
          <w:rFonts w:ascii="Times New Roman" w:hAnsi="Times New Roman"/>
          <w:b/>
          <w:i/>
          <w:sz w:val="24"/>
          <w:szCs w:val="24"/>
          <w:u w:val="single"/>
        </w:rPr>
        <w:t xml:space="preserve">остиной:   </w:t>
      </w:r>
    </w:p>
    <w:p w:rsidR="008528C7" w:rsidRPr="00CA5575" w:rsidRDefault="008528C7" w:rsidP="003B5EF2">
      <w:pPr>
        <w:pStyle w:val="NoSpacing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Pr="00CA5575" w:rsidRDefault="008528C7" w:rsidP="00E6226A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sz w:val="24"/>
          <w:szCs w:val="24"/>
        </w:rPr>
        <w:t>целенаправленность педагогического проекта на актуальные проблемы  воспитания и развития ребенка - дошкольника;</w:t>
      </w:r>
    </w:p>
    <w:p w:rsidR="008528C7" w:rsidRPr="00CA5575" w:rsidRDefault="008528C7" w:rsidP="00E6226A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sz w:val="24"/>
          <w:szCs w:val="24"/>
        </w:rPr>
        <w:t>вариативность  содержания форм и методов образования родителей (законных представителей);</w:t>
      </w:r>
    </w:p>
    <w:p w:rsidR="008528C7" w:rsidRPr="00CA5575" w:rsidRDefault="008528C7" w:rsidP="00E6226A">
      <w:pPr>
        <w:pStyle w:val="NoSpacing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CA5575">
        <w:rPr>
          <w:rFonts w:ascii="Times New Roman" w:hAnsi="Times New Roman"/>
          <w:color w:val="000000"/>
          <w:sz w:val="24"/>
          <w:szCs w:val="24"/>
        </w:rPr>
        <w:t xml:space="preserve">открытость и доверие – предоставление каждому родителю (законному представителю) возможности знать и видеть, как развивается и живет ребенок  в детском саду; </w:t>
      </w:r>
    </w:p>
    <w:p w:rsidR="008528C7" w:rsidRPr="00CA5575" w:rsidRDefault="008528C7" w:rsidP="00E6226A">
      <w:pPr>
        <w:pStyle w:val="ListParagraph"/>
        <w:numPr>
          <w:ilvl w:val="0"/>
          <w:numId w:val="2"/>
        </w:numPr>
        <w:jc w:val="both"/>
        <w:rPr>
          <w:color w:val="000000"/>
        </w:rPr>
      </w:pPr>
      <w:r w:rsidRPr="00CA5575">
        <w:rPr>
          <w:color w:val="000000"/>
        </w:rPr>
        <w:t>взаимодействие – согласованное установление  взаимосвязи семьи и детского сада таким образом, чтобы действия одного партнера обязательно сопровождались соответствующими действиями другого;</w:t>
      </w:r>
    </w:p>
    <w:p w:rsidR="008528C7" w:rsidRPr="00CA5575" w:rsidRDefault="008528C7" w:rsidP="00E6226A">
      <w:pPr>
        <w:pStyle w:val="ListParagraph"/>
        <w:numPr>
          <w:ilvl w:val="0"/>
          <w:numId w:val="2"/>
        </w:numPr>
        <w:jc w:val="both"/>
        <w:rPr>
          <w:color w:val="000000"/>
        </w:rPr>
      </w:pPr>
      <w:r w:rsidRPr="00CA5575">
        <w:rPr>
          <w:color w:val="000000"/>
        </w:rPr>
        <w:t>сотрудничество, т.е. включение родителей (законных представителей)  в развивающее педагогическое пространство как равноправных субъектов наряду с воспитателями и специалистами как субъектами саморазвития и профессионального самосовершенства;</w:t>
      </w:r>
    </w:p>
    <w:p w:rsidR="008528C7" w:rsidRPr="00CA5575" w:rsidRDefault="008528C7" w:rsidP="00E6226A">
      <w:pPr>
        <w:pStyle w:val="ListParagraph"/>
        <w:numPr>
          <w:ilvl w:val="0"/>
          <w:numId w:val="2"/>
        </w:numPr>
        <w:jc w:val="both"/>
        <w:rPr>
          <w:color w:val="000000"/>
        </w:rPr>
      </w:pPr>
      <w:r w:rsidRPr="00CA5575">
        <w:rPr>
          <w:color w:val="000000"/>
        </w:rPr>
        <w:t>комплексность – установление внутреннего единства, гармонии всех форм взаимодействия с родителями (законными представителями);</w:t>
      </w:r>
    </w:p>
    <w:p w:rsidR="008528C7" w:rsidRPr="00CA5575" w:rsidRDefault="008528C7" w:rsidP="00E6226A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CA5575">
        <w:rPr>
          <w:rFonts w:ascii="Times New Roman" w:hAnsi="Times New Roman"/>
          <w:color w:val="000000"/>
          <w:sz w:val="24"/>
          <w:szCs w:val="24"/>
        </w:rPr>
        <w:t xml:space="preserve"> воздействие на семью через ребенка – если жизнь в группе эмоционально насыщена, комфортна, содержательна, то ребенок обязательно поделится впечатлениями с родителями (законными представителями).</w:t>
      </w:r>
    </w:p>
    <w:p w:rsidR="008528C7" w:rsidRDefault="008528C7" w:rsidP="005428D1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Pr="00CA5575" w:rsidRDefault="008528C7" w:rsidP="00E12A88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b/>
          <w:i/>
          <w:sz w:val="24"/>
          <w:szCs w:val="24"/>
          <w:u w:val="single"/>
        </w:rPr>
        <w:t>Ожидаемый результат:</w:t>
      </w:r>
      <w:r w:rsidRPr="00CA5575">
        <w:rPr>
          <w:rFonts w:ascii="Times New Roman" w:hAnsi="Times New Roman"/>
          <w:sz w:val="24"/>
          <w:szCs w:val="24"/>
        </w:rPr>
        <w:t xml:space="preserve">  </w:t>
      </w:r>
    </w:p>
    <w:p w:rsidR="008528C7" w:rsidRPr="00CA5575" w:rsidRDefault="008528C7" w:rsidP="005428D1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528C7" w:rsidRPr="00CA5575" w:rsidRDefault="008528C7" w:rsidP="00E6226A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sz w:val="24"/>
          <w:szCs w:val="24"/>
        </w:rPr>
        <w:t xml:space="preserve">выявление потребностей родителей (законных представителей) в области воспитания и развития собственного ребенка; </w:t>
      </w:r>
      <w:bookmarkStart w:id="0" w:name="_GoBack"/>
      <w:bookmarkEnd w:id="0"/>
    </w:p>
    <w:p w:rsidR="008528C7" w:rsidRPr="00CA5575" w:rsidRDefault="008528C7" w:rsidP="004B4E7F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sz w:val="24"/>
          <w:szCs w:val="24"/>
        </w:rPr>
        <w:t>педагогическое просвещение роди</w:t>
      </w:r>
      <w:r>
        <w:rPr>
          <w:rFonts w:ascii="Times New Roman" w:hAnsi="Times New Roman"/>
          <w:sz w:val="24"/>
          <w:szCs w:val="24"/>
        </w:rPr>
        <w:t xml:space="preserve">телей (законных представителей), умение  использовать  полученные знания  </w:t>
      </w:r>
      <w:r w:rsidRPr="00CA5575">
        <w:rPr>
          <w:rFonts w:ascii="Times New Roman" w:hAnsi="Times New Roman"/>
          <w:sz w:val="24"/>
          <w:szCs w:val="24"/>
        </w:rPr>
        <w:t xml:space="preserve"> </w:t>
      </w:r>
      <w:r w:rsidRPr="004B4E7F">
        <w:rPr>
          <w:rFonts w:ascii="Times New Roman" w:hAnsi="Times New Roman"/>
          <w:sz w:val="24"/>
          <w:szCs w:val="24"/>
        </w:rPr>
        <w:t>для решения максимально широкого диапазона жизненных задач в различных с</w:t>
      </w:r>
      <w:r>
        <w:rPr>
          <w:rFonts w:ascii="Times New Roman" w:hAnsi="Times New Roman"/>
          <w:sz w:val="24"/>
          <w:szCs w:val="24"/>
        </w:rPr>
        <w:t>ферах человеческой деятельности, в том числе по отношению к своему ребенку;</w:t>
      </w:r>
    </w:p>
    <w:p w:rsidR="008528C7" w:rsidRPr="00CA5575" w:rsidRDefault="008528C7" w:rsidP="00E6226A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sz w:val="24"/>
          <w:szCs w:val="24"/>
        </w:rPr>
        <w:t>партнерство педагогов и родителей (законных представителей) в деятельности ДО</w:t>
      </w:r>
      <w:r>
        <w:rPr>
          <w:rFonts w:ascii="Times New Roman" w:hAnsi="Times New Roman"/>
          <w:sz w:val="24"/>
          <w:szCs w:val="24"/>
        </w:rPr>
        <w:t>О</w:t>
      </w:r>
      <w:r w:rsidRPr="00CA5575">
        <w:rPr>
          <w:rFonts w:ascii="Times New Roman" w:hAnsi="Times New Roman"/>
          <w:sz w:val="24"/>
          <w:szCs w:val="24"/>
        </w:rPr>
        <w:t xml:space="preserve">. </w:t>
      </w:r>
    </w:p>
    <w:p w:rsidR="008528C7" w:rsidRDefault="008528C7" w:rsidP="00652593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Pr="00CA5575" w:rsidRDefault="008528C7" w:rsidP="004B4E7F">
      <w:pPr>
        <w:pStyle w:val="NoSpacing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A5575">
        <w:rPr>
          <w:rFonts w:ascii="Times New Roman" w:hAnsi="Times New Roman"/>
          <w:b/>
          <w:i/>
          <w:sz w:val="24"/>
          <w:szCs w:val="24"/>
          <w:u w:val="single"/>
        </w:rPr>
        <w:t>Этапы реализации проекта:</w:t>
      </w:r>
    </w:p>
    <w:p w:rsidR="008528C7" w:rsidRPr="00CA5575" w:rsidRDefault="008528C7" w:rsidP="00652593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Pr="00CA5575" w:rsidRDefault="008528C7" w:rsidP="00E6226A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CA5575">
        <w:rPr>
          <w:rFonts w:ascii="Times New Roman" w:hAnsi="Times New Roman"/>
          <w:sz w:val="24"/>
          <w:szCs w:val="24"/>
        </w:rPr>
        <w:t>Исследовательский – анкетирование родителей (законных представителей), тестирование, анализ и выявление проблем.</w:t>
      </w:r>
    </w:p>
    <w:p w:rsidR="008528C7" w:rsidRDefault="008528C7" w:rsidP="00E6226A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E0982">
        <w:rPr>
          <w:rFonts w:ascii="Times New Roman" w:hAnsi="Times New Roman"/>
          <w:sz w:val="24"/>
          <w:szCs w:val="24"/>
        </w:rPr>
        <w:t>Подготовительный –</w:t>
      </w:r>
      <w:r w:rsidRPr="00FE0982">
        <w:rPr>
          <w:sz w:val="24"/>
          <w:szCs w:val="24"/>
        </w:rPr>
        <w:t xml:space="preserve"> </w:t>
      </w:r>
      <w:r w:rsidRPr="00FE0982">
        <w:rPr>
          <w:rFonts w:ascii="Times New Roman" w:hAnsi="Times New Roman"/>
          <w:sz w:val="24"/>
          <w:szCs w:val="24"/>
        </w:rPr>
        <w:t>обсуждение выявлен</w:t>
      </w:r>
      <w:r>
        <w:rPr>
          <w:rFonts w:ascii="Times New Roman" w:hAnsi="Times New Roman"/>
          <w:sz w:val="24"/>
          <w:szCs w:val="24"/>
        </w:rPr>
        <w:t>ных проблем со специалистами ДОО</w:t>
      </w:r>
      <w:r w:rsidRPr="00FE0982">
        <w:rPr>
          <w:rFonts w:ascii="Times New Roman" w:hAnsi="Times New Roman"/>
          <w:sz w:val="24"/>
          <w:szCs w:val="24"/>
        </w:rPr>
        <w:t>, разработка плана мероприятий</w:t>
      </w:r>
      <w:r>
        <w:rPr>
          <w:rFonts w:ascii="Times New Roman" w:hAnsi="Times New Roman"/>
          <w:sz w:val="24"/>
          <w:szCs w:val="24"/>
        </w:rPr>
        <w:t>, определение тематики  гостевых дней.</w:t>
      </w:r>
      <w:r w:rsidRPr="00FE0982">
        <w:rPr>
          <w:rFonts w:ascii="Times New Roman" w:hAnsi="Times New Roman"/>
          <w:sz w:val="24"/>
          <w:szCs w:val="24"/>
        </w:rPr>
        <w:t xml:space="preserve"> </w:t>
      </w:r>
    </w:p>
    <w:p w:rsidR="008528C7" w:rsidRPr="00FE0982" w:rsidRDefault="008528C7" w:rsidP="00E6226A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E0982">
        <w:rPr>
          <w:rFonts w:ascii="Times New Roman" w:hAnsi="Times New Roman"/>
          <w:sz w:val="24"/>
          <w:szCs w:val="24"/>
        </w:rPr>
        <w:t xml:space="preserve">Практический – реализация плана совместных мероприятий через </w:t>
      </w:r>
      <w:r>
        <w:rPr>
          <w:rFonts w:ascii="Times New Roman" w:hAnsi="Times New Roman"/>
          <w:sz w:val="24"/>
          <w:szCs w:val="24"/>
        </w:rPr>
        <w:t>интеграцию различных видов</w:t>
      </w:r>
      <w:r w:rsidRPr="00FE0982">
        <w:rPr>
          <w:rFonts w:ascii="Times New Roman" w:hAnsi="Times New Roman"/>
          <w:sz w:val="24"/>
          <w:szCs w:val="24"/>
        </w:rPr>
        <w:t xml:space="preserve"> деятельности.</w:t>
      </w:r>
    </w:p>
    <w:p w:rsidR="008528C7" w:rsidRPr="00444F8F" w:rsidRDefault="008528C7" w:rsidP="00444F8F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A5575">
        <w:rPr>
          <w:rFonts w:ascii="Times New Roman" w:hAnsi="Times New Roman"/>
          <w:sz w:val="24"/>
          <w:szCs w:val="24"/>
        </w:rPr>
        <w:t>Заключительный – оценка эффективности реализации проекта (анкетирование)</w:t>
      </w:r>
    </w:p>
    <w:p w:rsidR="008528C7" w:rsidRDefault="008528C7" w:rsidP="00652593">
      <w:pPr>
        <w:pStyle w:val="NoSpacing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Pr="00CA5575" w:rsidRDefault="008528C7" w:rsidP="00652593">
      <w:pPr>
        <w:pStyle w:val="NoSpacing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План взаимодействия с родителями (законными представителями) воспитанников</w:t>
      </w:r>
    </w:p>
    <w:p w:rsidR="008528C7" w:rsidRPr="00CA5575" w:rsidRDefault="008528C7" w:rsidP="00652593">
      <w:pPr>
        <w:pStyle w:val="NoSpacing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528C7" w:rsidRPr="00933018" w:rsidRDefault="008528C7" w:rsidP="00933018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Родительские собрания на 2020 – 2021</w:t>
      </w:r>
      <w:r w:rsidRPr="00933018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8528C7" w:rsidRPr="00933018" w:rsidRDefault="008528C7" w:rsidP="00933018">
      <w:pPr>
        <w:pStyle w:val="NoSpacing"/>
        <w:jc w:val="center"/>
        <w:rPr>
          <w:rFonts w:ascii="Times New Roman" w:hAnsi="Times New Roman"/>
          <w:i/>
          <w:sz w:val="24"/>
          <w:szCs w:val="24"/>
        </w:rPr>
      </w:pPr>
      <w:r w:rsidRPr="00933018">
        <w:rPr>
          <w:rFonts w:ascii="Times New Roman" w:hAnsi="Times New Roman"/>
          <w:i/>
          <w:sz w:val="24"/>
          <w:szCs w:val="24"/>
        </w:rPr>
        <w:t>группа № 10, воспитате</w:t>
      </w:r>
      <w:r>
        <w:rPr>
          <w:rFonts w:ascii="Times New Roman" w:hAnsi="Times New Roman"/>
          <w:i/>
          <w:sz w:val="24"/>
          <w:szCs w:val="24"/>
        </w:rPr>
        <w:t>ли Белобаева Е.В., Маркитантова И.И.</w:t>
      </w:r>
    </w:p>
    <w:p w:rsidR="008528C7" w:rsidRPr="00933018" w:rsidRDefault="008528C7" w:rsidP="00933018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528C7" w:rsidRPr="00933018" w:rsidRDefault="008528C7" w:rsidP="004B4E7F">
      <w:pPr>
        <w:pStyle w:val="NoSpacing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33018">
        <w:rPr>
          <w:rFonts w:ascii="Times New Roman" w:hAnsi="Times New Roman"/>
          <w:i/>
          <w:sz w:val="24"/>
          <w:szCs w:val="24"/>
          <w:u w:val="single"/>
        </w:rPr>
        <w:t xml:space="preserve">СЕНТЯБРЬ </w:t>
      </w:r>
      <w:r>
        <w:rPr>
          <w:rFonts w:ascii="Times New Roman" w:hAnsi="Times New Roman"/>
          <w:i/>
          <w:sz w:val="24"/>
          <w:szCs w:val="24"/>
          <w:u w:val="single"/>
        </w:rPr>
        <w:t>- ОКТЯБРЬ</w:t>
      </w:r>
    </w:p>
    <w:p w:rsidR="008528C7" w:rsidRPr="00933018" w:rsidRDefault="008528C7" w:rsidP="004B4E7F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28C7" w:rsidRPr="00933018" w:rsidRDefault="008528C7" w:rsidP="004B4E7F">
      <w:pPr>
        <w:pStyle w:val="NoSpacing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 w:rsidRPr="004B4E7F">
        <w:rPr>
          <w:rFonts w:ascii="Times New Roman" w:hAnsi="Times New Roman"/>
          <w:b/>
          <w:sz w:val="24"/>
          <w:szCs w:val="24"/>
        </w:rPr>
        <w:t>Круглый стол «Детский сад и семья – берега одной реки»</w:t>
      </w:r>
      <w:r w:rsidRPr="00933018">
        <w:rPr>
          <w:rFonts w:ascii="Times New Roman" w:hAnsi="Times New Roman"/>
          <w:b/>
          <w:sz w:val="24"/>
          <w:szCs w:val="24"/>
        </w:rPr>
        <w:t>»</w:t>
      </w:r>
    </w:p>
    <w:p w:rsidR="008528C7" w:rsidRPr="00933018" w:rsidRDefault="008528C7" w:rsidP="00933018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8528C7" w:rsidRPr="004B4E7F" w:rsidRDefault="008528C7" w:rsidP="00933018">
      <w:pPr>
        <w:pStyle w:val="NoSpacing"/>
        <w:numPr>
          <w:ilvl w:val="0"/>
          <w:numId w:val="19"/>
        </w:numPr>
        <w:jc w:val="both"/>
        <w:rPr>
          <w:rFonts w:ascii="Times New Roman" w:hAnsi="Times New Roman"/>
          <w:i/>
          <w:sz w:val="24"/>
          <w:szCs w:val="24"/>
        </w:rPr>
      </w:pPr>
      <w:r w:rsidRPr="00933018">
        <w:rPr>
          <w:rFonts w:ascii="Times New Roman" w:hAnsi="Times New Roman"/>
          <w:sz w:val="24"/>
          <w:szCs w:val="24"/>
        </w:rPr>
        <w:t>Выступление</w:t>
      </w:r>
      <w:r>
        <w:rPr>
          <w:rFonts w:ascii="Times New Roman" w:hAnsi="Times New Roman"/>
          <w:sz w:val="24"/>
          <w:szCs w:val="24"/>
        </w:rPr>
        <w:t xml:space="preserve"> «Взаимодействие педагогов и родителей (законных представителей) как  основное условие развития и воспитания функционально грамотной личности» </w:t>
      </w:r>
      <w:r w:rsidRPr="004B4E7F">
        <w:rPr>
          <w:rFonts w:ascii="Times New Roman" w:hAnsi="Times New Roman"/>
          <w:i/>
          <w:sz w:val="24"/>
          <w:szCs w:val="24"/>
        </w:rPr>
        <w:t>(воспитатель Белобаева Е.В.)</w:t>
      </w:r>
    </w:p>
    <w:p w:rsidR="008528C7" w:rsidRPr="00933018" w:rsidRDefault="008528C7" w:rsidP="004B4E7F">
      <w:pPr>
        <w:pStyle w:val="NoSpacing"/>
        <w:numPr>
          <w:ilvl w:val="0"/>
          <w:numId w:val="19"/>
        </w:numPr>
        <w:jc w:val="both"/>
        <w:rPr>
          <w:rFonts w:ascii="Times New Roman" w:hAnsi="Times New Roman"/>
          <w:i/>
          <w:sz w:val="24"/>
          <w:szCs w:val="24"/>
        </w:rPr>
      </w:pPr>
      <w:r w:rsidRPr="00933018">
        <w:rPr>
          <w:rFonts w:ascii="Times New Roman" w:hAnsi="Times New Roman"/>
          <w:sz w:val="24"/>
          <w:szCs w:val="24"/>
        </w:rPr>
        <w:t xml:space="preserve">«Я сам! Хочу! Могу! И буду» - возрастные особенности детей, кризис 3-х лет  </w:t>
      </w:r>
      <w:r w:rsidRPr="00933018">
        <w:rPr>
          <w:rFonts w:ascii="Times New Roman" w:hAnsi="Times New Roman"/>
          <w:i/>
          <w:sz w:val="24"/>
          <w:szCs w:val="24"/>
        </w:rPr>
        <w:t>(педагог – психолог Пархоменко И.Н.).</w:t>
      </w:r>
    </w:p>
    <w:p w:rsidR="008528C7" w:rsidRPr="00933018" w:rsidRDefault="008528C7" w:rsidP="00444F8F">
      <w:pPr>
        <w:pStyle w:val="NoSpacing"/>
        <w:numPr>
          <w:ilvl w:val="0"/>
          <w:numId w:val="19"/>
        </w:numPr>
        <w:jc w:val="both"/>
        <w:rPr>
          <w:rFonts w:ascii="Times New Roman" w:hAnsi="Times New Roman"/>
          <w:i/>
          <w:sz w:val="24"/>
          <w:szCs w:val="24"/>
        </w:rPr>
      </w:pPr>
      <w:r w:rsidRPr="00933018">
        <w:rPr>
          <w:rFonts w:ascii="Times New Roman" w:hAnsi="Times New Roman"/>
          <w:sz w:val="24"/>
          <w:szCs w:val="24"/>
        </w:rPr>
        <w:t xml:space="preserve">«Семья – это важно! Семья – это сложно!» - презентация деятельности семейного клуба «Гармония» </w:t>
      </w:r>
      <w:r w:rsidRPr="00933018">
        <w:rPr>
          <w:rFonts w:ascii="Times New Roman" w:hAnsi="Times New Roman"/>
          <w:i/>
          <w:sz w:val="24"/>
          <w:szCs w:val="24"/>
        </w:rPr>
        <w:t>(воспитатель Белобаева Е.В.).</w:t>
      </w:r>
    </w:p>
    <w:p w:rsidR="008528C7" w:rsidRPr="00933018" w:rsidRDefault="008528C7" w:rsidP="004B4E7F">
      <w:pPr>
        <w:pStyle w:val="NoSpacing"/>
        <w:numPr>
          <w:ilvl w:val="0"/>
          <w:numId w:val="19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Презентация </w:t>
      </w:r>
      <w:r w:rsidRPr="00933018">
        <w:rPr>
          <w:rFonts w:ascii="Times New Roman" w:hAnsi="Times New Roman"/>
          <w:sz w:val="24"/>
          <w:szCs w:val="24"/>
        </w:rPr>
        <w:t xml:space="preserve"> «Организация воспитательно – образовательного процесса в группе младшего дошкольного возраста 3-4 года. Целевые ориентиры» </w:t>
      </w:r>
      <w:r>
        <w:rPr>
          <w:rFonts w:ascii="Times New Roman" w:hAnsi="Times New Roman"/>
          <w:i/>
          <w:sz w:val="24"/>
          <w:szCs w:val="24"/>
        </w:rPr>
        <w:t>(воспитатель Маркитантова И.И.)</w:t>
      </w:r>
    </w:p>
    <w:p w:rsidR="008528C7" w:rsidRPr="00933018" w:rsidRDefault="008528C7" w:rsidP="00933018">
      <w:pPr>
        <w:pStyle w:val="NoSpacing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933018">
        <w:rPr>
          <w:rFonts w:ascii="Times New Roman" w:hAnsi="Times New Roman"/>
          <w:sz w:val="24"/>
          <w:szCs w:val="24"/>
        </w:rPr>
        <w:t>Выборы родительского комитета, разное.</w:t>
      </w:r>
    </w:p>
    <w:p w:rsidR="008528C7" w:rsidRPr="00933018" w:rsidRDefault="008528C7" w:rsidP="00933018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:rsidR="008528C7" w:rsidRPr="00933018" w:rsidRDefault="008528C7" w:rsidP="00444F8F">
      <w:pPr>
        <w:pStyle w:val="NoSpacing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33018">
        <w:rPr>
          <w:rFonts w:ascii="Times New Roman" w:hAnsi="Times New Roman"/>
          <w:i/>
          <w:sz w:val="24"/>
          <w:szCs w:val="24"/>
          <w:u w:val="single"/>
        </w:rPr>
        <w:t>АПРЕЛЬ</w:t>
      </w:r>
    </w:p>
    <w:p w:rsidR="008528C7" w:rsidRPr="00933018" w:rsidRDefault="008528C7" w:rsidP="00444F8F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28C7" w:rsidRPr="00933018" w:rsidRDefault="008528C7" w:rsidP="00444F8F">
      <w:pPr>
        <w:pStyle w:val="NoSpacing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33018">
        <w:rPr>
          <w:rFonts w:ascii="Times New Roman" w:hAnsi="Times New Roman"/>
          <w:b/>
          <w:sz w:val="24"/>
          <w:szCs w:val="24"/>
        </w:rPr>
        <w:t xml:space="preserve">Тема: </w:t>
      </w:r>
      <w:r w:rsidRPr="00444F8F">
        <w:rPr>
          <w:rFonts w:ascii="Times New Roman" w:hAnsi="Times New Roman"/>
          <w:b/>
          <w:sz w:val="24"/>
          <w:szCs w:val="24"/>
        </w:rPr>
        <w:t>Собрание – презентация «Мы расскажем Вам о том, как мы в садике живем»</w:t>
      </w:r>
    </w:p>
    <w:p w:rsidR="008528C7" w:rsidRPr="00444F8F" w:rsidRDefault="008528C7" w:rsidP="00933018">
      <w:pPr>
        <w:pStyle w:val="NoSpacing"/>
        <w:numPr>
          <w:ilvl w:val="0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933018">
        <w:rPr>
          <w:rFonts w:ascii="Times New Roman" w:hAnsi="Times New Roman"/>
          <w:sz w:val="24"/>
          <w:szCs w:val="24"/>
        </w:rPr>
        <w:t xml:space="preserve">«Чему мы </w:t>
      </w:r>
      <w:r>
        <w:rPr>
          <w:rFonts w:ascii="Times New Roman" w:hAnsi="Times New Roman"/>
          <w:sz w:val="24"/>
          <w:szCs w:val="24"/>
        </w:rPr>
        <w:t xml:space="preserve">научились за год» - слайд – шоу </w:t>
      </w:r>
      <w:r w:rsidRPr="00444F8F">
        <w:rPr>
          <w:rFonts w:ascii="Times New Roman" w:hAnsi="Times New Roman"/>
          <w:i/>
          <w:sz w:val="24"/>
          <w:szCs w:val="24"/>
        </w:rPr>
        <w:t>(воспитатель Маркитантова И.И.)</w:t>
      </w:r>
    </w:p>
    <w:p w:rsidR="008528C7" w:rsidRPr="00444F8F" w:rsidRDefault="008528C7" w:rsidP="00933018">
      <w:pPr>
        <w:pStyle w:val="NoSpacing"/>
        <w:numPr>
          <w:ilvl w:val="0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933018">
        <w:rPr>
          <w:rFonts w:ascii="Times New Roman" w:hAnsi="Times New Roman"/>
          <w:sz w:val="24"/>
          <w:szCs w:val="24"/>
        </w:rPr>
        <w:t xml:space="preserve">Итоговое мероприятие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4F8F">
        <w:rPr>
          <w:rFonts w:ascii="Times New Roman" w:hAnsi="Times New Roman"/>
          <w:i/>
          <w:sz w:val="24"/>
          <w:szCs w:val="24"/>
        </w:rPr>
        <w:t>(воспитатели группы)</w:t>
      </w:r>
    </w:p>
    <w:p w:rsidR="008528C7" w:rsidRPr="00933018" w:rsidRDefault="008528C7" w:rsidP="00933018">
      <w:pPr>
        <w:pStyle w:val="NoSpacing"/>
        <w:numPr>
          <w:ilvl w:val="0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933018">
        <w:rPr>
          <w:rFonts w:ascii="Times New Roman" w:hAnsi="Times New Roman"/>
          <w:sz w:val="24"/>
          <w:szCs w:val="24"/>
        </w:rPr>
        <w:t xml:space="preserve">Летний оздоровительный период. Практикум по ПДД « По дороге в детский сад» </w:t>
      </w:r>
      <w:r w:rsidRPr="00933018">
        <w:rPr>
          <w:rFonts w:ascii="Times New Roman" w:hAnsi="Times New Roman"/>
          <w:i/>
          <w:sz w:val="24"/>
          <w:szCs w:val="24"/>
        </w:rPr>
        <w:t>(воспитатель Белобаева Е.В.)</w:t>
      </w:r>
    </w:p>
    <w:p w:rsidR="008528C7" w:rsidRPr="00444F8F" w:rsidRDefault="008528C7" w:rsidP="00444F8F">
      <w:pPr>
        <w:pStyle w:val="NoSpacing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933018">
        <w:rPr>
          <w:rFonts w:ascii="Times New Roman" w:hAnsi="Times New Roman"/>
          <w:sz w:val="24"/>
          <w:szCs w:val="24"/>
        </w:rPr>
        <w:t>Разное.</w:t>
      </w:r>
    </w:p>
    <w:p w:rsidR="008528C7" w:rsidRDefault="008528C7" w:rsidP="00FC6F86">
      <w:pPr>
        <w:pStyle w:val="NoSpacing"/>
        <w:rPr>
          <w:rFonts w:ascii="Times New Roman" w:hAnsi="Times New Roman"/>
          <w:b/>
          <w:i/>
          <w:sz w:val="28"/>
          <w:szCs w:val="28"/>
          <w:u w:val="single"/>
        </w:rPr>
      </w:pPr>
    </w:p>
    <w:tbl>
      <w:tblPr>
        <w:tblW w:w="14736" w:type="dxa"/>
        <w:tblInd w:w="5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347"/>
        <w:gridCol w:w="4388"/>
        <w:gridCol w:w="4262"/>
        <w:gridCol w:w="4739"/>
      </w:tblGrid>
      <w:tr w:rsidR="008528C7" w:rsidRPr="00EB1632" w:rsidTr="005334C5">
        <w:tc>
          <w:tcPr>
            <w:tcW w:w="4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Pr="0067652F" w:rsidRDefault="008528C7" w:rsidP="0067652F">
            <w:pPr>
              <w:spacing w:after="0" w:line="360" w:lineRule="atLeast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Pr="0067652F" w:rsidRDefault="008528C7" w:rsidP="0067652F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Месяц</w:t>
            </w:r>
          </w:p>
        </w:tc>
        <w:tc>
          <w:tcPr>
            <w:tcW w:w="14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67652F">
            <w:pPr>
              <w:spacing w:after="0" w:line="360" w:lineRule="atLeast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Pr="0067652F" w:rsidRDefault="008528C7" w:rsidP="0067652F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Изучение социально-педагогического опыта родителей</w:t>
            </w:r>
          </w:p>
        </w:tc>
        <w:tc>
          <w:tcPr>
            <w:tcW w:w="14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67652F">
            <w:pPr>
              <w:spacing w:after="0" w:line="360" w:lineRule="atLeast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Default="008528C7" w:rsidP="0067652F">
            <w:pPr>
              <w:spacing w:after="0" w:line="360" w:lineRule="atLeast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765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Информационно-просветительная работа</w:t>
            </w:r>
          </w:p>
          <w:p w:rsidR="008528C7" w:rsidRPr="0067652F" w:rsidRDefault="008528C7" w:rsidP="0067652F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67652F">
            <w:pPr>
              <w:spacing w:after="0" w:line="360" w:lineRule="atLeast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Pr="0067652F" w:rsidRDefault="008528C7" w:rsidP="0067652F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Совместные мероприятия с семьями</w:t>
            </w:r>
          </w:p>
        </w:tc>
      </w:tr>
      <w:tr w:rsidR="008528C7" w:rsidRPr="00EB1632" w:rsidTr="00977609">
        <w:trPr>
          <w:trHeight w:val="1268"/>
        </w:trPr>
        <w:tc>
          <w:tcPr>
            <w:tcW w:w="45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67652F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Сентябрь</w:t>
            </w:r>
          </w:p>
        </w:tc>
        <w:tc>
          <w:tcPr>
            <w:tcW w:w="1489" w:type="pct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C2272C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407728">
            <w:pPr>
              <w:pStyle w:val="NoSpacing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407728">
            <w:pPr>
              <w:pStyle w:val="NoSpacing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8528C7" w:rsidRPr="0067652F" w:rsidRDefault="008528C7" w:rsidP="00407728">
            <w:pPr>
              <w:pStyle w:val="NoSpacing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sz w:val="24"/>
                <w:szCs w:val="24"/>
              </w:rPr>
              <w:t>«Детский сад глазами родителей»</w:t>
            </w:r>
          </w:p>
          <w:p w:rsidR="008528C7" w:rsidRDefault="008528C7" w:rsidP="00407728">
            <w:pPr>
              <w:pStyle w:val="NoSpacing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Pr="0067652F" w:rsidRDefault="008528C7" w:rsidP="00407728">
            <w:pPr>
              <w:pStyle w:val="NoSpacing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sz w:val="24"/>
                <w:szCs w:val="24"/>
              </w:rPr>
              <w:t>Тест «Я и мой ребенок»</w:t>
            </w:r>
          </w:p>
        </w:tc>
        <w:tc>
          <w:tcPr>
            <w:tcW w:w="1446" w:type="pct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C2272C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Pr="0067652F" w:rsidRDefault="008528C7" w:rsidP="00E6226A">
            <w:pPr>
              <w:pStyle w:val="NoSpacing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sz w:val="24"/>
                <w:szCs w:val="24"/>
              </w:rPr>
              <w:t>Оформление родительског</w:t>
            </w:r>
            <w:r>
              <w:rPr>
                <w:rFonts w:ascii="Times New Roman" w:hAnsi="Times New Roman"/>
                <w:sz w:val="24"/>
                <w:szCs w:val="24"/>
              </w:rPr>
              <w:t>о уголка к новому учебному году</w:t>
            </w:r>
          </w:p>
          <w:p w:rsidR="008528C7" w:rsidRDefault="008528C7" w:rsidP="00407728">
            <w:pPr>
              <w:pStyle w:val="NoSpacing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Консультация «Жизнь по правилам: с добрым утром»</w:t>
            </w:r>
          </w:p>
          <w:p w:rsidR="008528C7" w:rsidRPr="00360E67" w:rsidRDefault="008528C7" w:rsidP="0067652F">
            <w:pPr>
              <w:pStyle w:val="NoSpacing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«Один день из жизни группы» - стендовая информация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5334C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Pr="00EB1632" w:rsidRDefault="008528C7" w:rsidP="0067652F">
            <w:pPr>
              <w:pStyle w:val="NoSpacing"/>
              <w:jc w:val="center"/>
            </w:pPr>
            <w:r w:rsidRPr="00555CDB">
              <w:rPr>
                <w:rFonts w:ascii="Times New Roman" w:hAnsi="Times New Roman"/>
                <w:b/>
                <w:sz w:val="24"/>
                <w:szCs w:val="24"/>
              </w:rPr>
              <w:t>Родительское собрание</w:t>
            </w:r>
            <w:r w:rsidRPr="00EB1632">
              <w:t xml:space="preserve"> </w:t>
            </w:r>
          </w:p>
          <w:p w:rsidR="008528C7" w:rsidRPr="00555CDB" w:rsidRDefault="008528C7" w:rsidP="0067652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F8F">
              <w:rPr>
                <w:rFonts w:ascii="Times New Roman" w:hAnsi="Times New Roman"/>
                <w:b/>
                <w:sz w:val="24"/>
                <w:szCs w:val="24"/>
              </w:rPr>
              <w:t>Круглый стол «Детский сад и семья – берега одной реки»»</w:t>
            </w:r>
          </w:p>
          <w:p w:rsidR="008528C7" w:rsidRPr="00407728" w:rsidRDefault="008528C7" w:rsidP="00444F8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28C7" w:rsidRPr="00EB1632" w:rsidTr="00977609">
        <w:trPr>
          <w:trHeight w:val="1267"/>
        </w:trPr>
        <w:tc>
          <w:tcPr>
            <w:tcW w:w="457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C2272C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C2272C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67652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Pr="00444F8F" w:rsidRDefault="008528C7" w:rsidP="00444F8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F8F">
              <w:rPr>
                <w:rFonts w:ascii="Times New Roman" w:hAnsi="Times New Roman"/>
                <w:b/>
                <w:sz w:val="24"/>
                <w:szCs w:val="24"/>
              </w:rPr>
              <w:t>Выставка поделок</w:t>
            </w:r>
          </w:p>
          <w:p w:rsidR="008528C7" w:rsidRDefault="008528C7" w:rsidP="00444F8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F8F">
              <w:rPr>
                <w:rFonts w:ascii="Times New Roman" w:hAnsi="Times New Roman"/>
                <w:b/>
                <w:sz w:val="24"/>
                <w:szCs w:val="24"/>
              </w:rPr>
              <w:t>«Осенние аранжировки или овощной марафон»</w:t>
            </w:r>
          </w:p>
        </w:tc>
      </w:tr>
      <w:tr w:rsidR="008528C7" w:rsidRPr="00EB1632" w:rsidTr="005334C5">
        <w:tc>
          <w:tcPr>
            <w:tcW w:w="4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Pr="0067652F" w:rsidRDefault="008528C7" w:rsidP="0067652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Октябрь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555CDB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555CDB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1B11A1">
            <w:pPr>
              <w:pStyle w:val="NoSpacing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8528C7" w:rsidRPr="0067652F" w:rsidRDefault="008528C7" w:rsidP="001B11A1">
            <w:pPr>
              <w:pStyle w:val="NoSpacing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«Способы воспитания»</w:t>
            </w:r>
          </w:p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5334C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Памятки</w:t>
            </w:r>
            <w:r w:rsidRPr="0067652F">
              <w:rPr>
                <w:rFonts w:ascii="Times New Roman" w:hAnsi="Times New Roman"/>
                <w:sz w:val="24"/>
                <w:szCs w:val="24"/>
              </w:rPr>
              <w:t xml:space="preserve"> для родителей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28C7" w:rsidRDefault="008528C7" w:rsidP="00407728">
            <w:pPr>
              <w:pStyle w:val="NoSpacing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</w:t>
            </w:r>
            <w:r w:rsidRPr="0067652F">
              <w:rPr>
                <w:rFonts w:ascii="Times New Roman" w:hAnsi="Times New Roman"/>
                <w:sz w:val="24"/>
                <w:szCs w:val="24"/>
              </w:rPr>
              <w:t>кус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ство наказывать и прощать»;  </w:t>
            </w:r>
          </w:p>
          <w:p w:rsidR="008528C7" w:rsidRDefault="008528C7" w:rsidP="0067652F">
            <w:pPr>
              <w:pStyle w:val="NoSpacing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sz w:val="24"/>
                <w:szCs w:val="24"/>
              </w:rPr>
              <w:t>«Пят</w:t>
            </w:r>
            <w:r>
              <w:rPr>
                <w:rFonts w:ascii="Times New Roman" w:hAnsi="Times New Roman"/>
                <w:sz w:val="24"/>
                <w:szCs w:val="24"/>
              </w:rPr>
              <w:t>ь рецептов избавления от гнева»</w:t>
            </w:r>
          </w:p>
          <w:p w:rsidR="008528C7" w:rsidRPr="00407728" w:rsidRDefault="008528C7" w:rsidP="0007039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555CDB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Pr="00444F8F" w:rsidRDefault="008528C7" w:rsidP="00444F8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444F8F">
              <w:rPr>
                <w:rFonts w:ascii="Times New Roman" w:hAnsi="Times New Roman"/>
                <w:b/>
                <w:sz w:val="24"/>
                <w:szCs w:val="24"/>
              </w:rPr>
              <w:t>ематическая прогулка</w:t>
            </w:r>
          </w:p>
          <w:p w:rsidR="008528C7" w:rsidRDefault="008528C7" w:rsidP="00444F8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F8F">
              <w:rPr>
                <w:rFonts w:ascii="Times New Roman" w:hAnsi="Times New Roman"/>
                <w:b/>
                <w:sz w:val="24"/>
                <w:szCs w:val="24"/>
              </w:rPr>
              <w:t>«Путешествие в осенний лес»</w:t>
            </w:r>
          </w:p>
          <w:p w:rsidR="008528C7" w:rsidRPr="00360E67" w:rsidRDefault="008528C7" w:rsidP="00360E6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28C7" w:rsidRPr="00EB1632" w:rsidTr="00E248B7">
        <w:trPr>
          <w:trHeight w:val="3588"/>
        </w:trPr>
        <w:tc>
          <w:tcPr>
            <w:tcW w:w="457" w:type="pc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Pr="0067652F" w:rsidRDefault="008528C7" w:rsidP="00555CD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Ноябрь.</w:t>
            </w:r>
          </w:p>
        </w:tc>
        <w:tc>
          <w:tcPr>
            <w:tcW w:w="1489" w:type="pc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C2272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Фоторепортаж </w:t>
            </w:r>
          </w:p>
          <w:p w:rsidR="008528C7" w:rsidRPr="0067652F" w:rsidRDefault="008528C7" w:rsidP="00C2272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«Моя мама – лучше всех»</w:t>
            </w:r>
          </w:p>
        </w:tc>
        <w:tc>
          <w:tcPr>
            <w:tcW w:w="1446" w:type="pc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E12A8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E6226A">
            <w:pPr>
              <w:pStyle w:val="NoSpacing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Папка – передвижка «День матери»</w:t>
            </w:r>
          </w:p>
          <w:p w:rsidR="008528C7" w:rsidRDefault="008528C7" w:rsidP="00E6226A">
            <w:pPr>
              <w:pStyle w:val="NoSpacing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«Речевое развитие детей младшего дошкольного возраста» </w:t>
            </w:r>
          </w:p>
          <w:p w:rsidR="008528C7" w:rsidRDefault="008528C7" w:rsidP="00082D21">
            <w:pPr>
              <w:pStyle w:val="ListParagraph"/>
              <w:numPr>
                <w:ilvl w:val="0"/>
                <w:numId w:val="10"/>
              </w:numPr>
            </w:pPr>
            <w:r w:rsidRPr="00082D21">
              <w:t>Папка – передвижка «Советы логопеда»</w:t>
            </w:r>
          </w:p>
          <w:p w:rsidR="008528C7" w:rsidRPr="00082D21" w:rsidRDefault="008528C7" w:rsidP="00082D21">
            <w:pPr>
              <w:pStyle w:val="ListParagraph"/>
              <w:numPr>
                <w:ilvl w:val="0"/>
                <w:numId w:val="10"/>
              </w:numPr>
            </w:pPr>
            <w:r>
              <w:t>Индивидуальное консультирование  «Дети с ОВЗ»</w:t>
            </w:r>
          </w:p>
          <w:p w:rsidR="008528C7" w:rsidRDefault="008528C7" w:rsidP="00082D21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Pr="0067652F" w:rsidRDefault="008528C7" w:rsidP="0007039C">
            <w:pPr>
              <w:pStyle w:val="NoSpacing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pc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5334C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Default="008528C7" w:rsidP="0007039C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Default="008528C7" w:rsidP="0007039C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Default="008528C7" w:rsidP="0007039C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Практикум</w:t>
            </w:r>
          </w:p>
          <w:p w:rsidR="008528C7" w:rsidRPr="005334C5" w:rsidRDefault="008528C7" w:rsidP="0007039C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039C">
              <w:rPr>
                <w:rFonts w:ascii="Times New Roman" w:hAnsi="Times New Roman"/>
                <w:b/>
                <w:sz w:val="24"/>
                <w:szCs w:val="24"/>
              </w:rPr>
              <w:t>«Развитие речи ребенка на четвертом году жизни и как мама может помочь своему ребёнку в развитии речи».</w:t>
            </w:r>
          </w:p>
        </w:tc>
      </w:tr>
      <w:tr w:rsidR="008528C7" w:rsidRPr="00EB1632" w:rsidTr="005334C5">
        <w:tc>
          <w:tcPr>
            <w:tcW w:w="4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C2272C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Default="008528C7" w:rsidP="00C2272C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Pr="0067652F" w:rsidRDefault="008528C7" w:rsidP="00C2272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Декабрь.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C2272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C2272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682AE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082D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Дистанционное общение</w:t>
            </w:r>
          </w:p>
          <w:p w:rsidR="008528C7" w:rsidRPr="0067652F" w:rsidRDefault="008528C7" w:rsidP="00082D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«Поделки своими руками или что такое мастер класс»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E6226A">
            <w:pPr>
              <w:pStyle w:val="NoSpacing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Папка – передвижка «Традиции празднования Нового года на Руси»</w:t>
            </w:r>
          </w:p>
          <w:p w:rsidR="008528C7" w:rsidRDefault="008528C7" w:rsidP="00E6226A">
            <w:pPr>
              <w:pStyle w:val="NoSpacing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Стендовая информация «Безопасность детей и взрослых в новогодние праздники»</w:t>
            </w:r>
          </w:p>
          <w:p w:rsidR="008528C7" w:rsidRPr="0067652F" w:rsidRDefault="008528C7" w:rsidP="001B11A1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C2272C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Default="008528C7" w:rsidP="0040772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Default="008528C7" w:rsidP="0040772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Мастер – класс</w:t>
            </w:r>
          </w:p>
          <w:p w:rsidR="008528C7" w:rsidRDefault="008528C7" w:rsidP="0040772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«Новогодняя мастерская» </w:t>
            </w:r>
          </w:p>
          <w:p w:rsidR="008528C7" w:rsidRDefault="008528C7" w:rsidP="0040772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«Новогодние игрушки»</w:t>
            </w:r>
          </w:p>
          <w:p w:rsidR="008528C7" w:rsidRPr="0067652F" w:rsidRDefault="008528C7" w:rsidP="0040772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28C7" w:rsidRPr="00EB1632" w:rsidTr="005334C5">
        <w:tc>
          <w:tcPr>
            <w:tcW w:w="4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67652F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Default="008528C7" w:rsidP="0067652F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Default="008528C7" w:rsidP="002E4271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Pr="0067652F" w:rsidRDefault="008528C7" w:rsidP="002E427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Январь.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082D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082D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082D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Блиц – опрос</w:t>
            </w:r>
          </w:p>
          <w:p w:rsidR="008528C7" w:rsidRDefault="008528C7" w:rsidP="00082D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какие игры играют дети дома?»</w:t>
            </w:r>
          </w:p>
          <w:p w:rsidR="008528C7" w:rsidRDefault="008528C7" w:rsidP="005334C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Pr="0067652F" w:rsidRDefault="008528C7" w:rsidP="00C11D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082D21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Pr="00082D21" w:rsidRDefault="008528C7" w:rsidP="00082D21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«Формирование функциональной грамотности воспитанников» </w:t>
            </w:r>
          </w:p>
          <w:p w:rsidR="008528C7" w:rsidRDefault="008528C7" w:rsidP="00082D21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Папка – передвижка «Во что играют наши дети. Правила организации игровой деятельности»</w:t>
            </w:r>
          </w:p>
          <w:p w:rsidR="008528C7" w:rsidRDefault="008528C7" w:rsidP="00082D21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Фотовыставка «Я играю»</w:t>
            </w:r>
          </w:p>
          <w:p w:rsidR="008528C7" w:rsidRDefault="008528C7" w:rsidP="002E4271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Pr="0067652F" w:rsidRDefault="008528C7" w:rsidP="00082D21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5334C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Default="008528C7" w:rsidP="00AB69D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Default="008528C7" w:rsidP="00AB69D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Default="008528C7" w:rsidP="00AB69D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Pr="00082D21" w:rsidRDefault="008528C7" w:rsidP="00AB69D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D21">
              <w:rPr>
                <w:rFonts w:ascii="Times New Roman" w:hAnsi="Times New Roman"/>
                <w:b/>
                <w:sz w:val="24"/>
                <w:szCs w:val="24"/>
              </w:rPr>
              <w:t xml:space="preserve">Игровая программа </w:t>
            </w:r>
          </w:p>
          <w:p w:rsidR="008528C7" w:rsidRPr="0067652F" w:rsidRDefault="008528C7" w:rsidP="00AB69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D21">
              <w:rPr>
                <w:rFonts w:ascii="Times New Roman" w:hAnsi="Times New Roman"/>
                <w:b/>
                <w:sz w:val="24"/>
                <w:szCs w:val="24"/>
              </w:rPr>
              <w:t>«Играя – обучаем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научив - применяем</w:t>
            </w:r>
            <w:r w:rsidRPr="00082D2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8528C7" w:rsidRPr="00EB1632" w:rsidTr="005334C5">
        <w:tc>
          <w:tcPr>
            <w:tcW w:w="4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Pr="0067652F" w:rsidRDefault="008528C7" w:rsidP="002E427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Pr="0067652F" w:rsidRDefault="008528C7" w:rsidP="002E427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2E4271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Pr="0067652F" w:rsidRDefault="008528C7" w:rsidP="002E427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Февраль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9D5C0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082D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082D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8528C7" w:rsidRDefault="008528C7" w:rsidP="00082D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«Путь к здоровью ребенка лежит через семью»</w:t>
            </w:r>
          </w:p>
          <w:p w:rsidR="008528C7" w:rsidRPr="0067652F" w:rsidRDefault="008528C7" w:rsidP="00082D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1F359E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Pr="002E4271" w:rsidRDefault="008528C7" w:rsidP="00082D21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</w:t>
            </w:r>
            <w:r w:rsidRPr="002E4271">
              <w:rPr>
                <w:rFonts w:ascii="Times New Roman" w:hAnsi="Times New Roman"/>
                <w:sz w:val="24"/>
                <w:szCs w:val="24"/>
              </w:rPr>
              <w:t>«Наши верные друзья – полезные привычки»</w:t>
            </w:r>
          </w:p>
          <w:p w:rsidR="008528C7" w:rsidRDefault="008528C7" w:rsidP="00082D21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Папка – передвижка  «Быть здоровым - стильно, модно»</w:t>
            </w:r>
          </w:p>
          <w:p w:rsidR="008528C7" w:rsidRDefault="008528C7" w:rsidP="00082D21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Стендовая информация «Математика в режиме дня»</w:t>
            </w:r>
          </w:p>
          <w:p w:rsidR="008528C7" w:rsidRPr="0067652F" w:rsidRDefault="008528C7" w:rsidP="00082D21">
            <w:pPr>
              <w:pStyle w:val="NoSpacing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5334C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Default="008528C7" w:rsidP="005334C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Default="008528C7" w:rsidP="00082D2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D21">
              <w:rPr>
                <w:rFonts w:ascii="Times New Roman" w:hAnsi="Times New Roman"/>
                <w:b/>
                <w:sz w:val="24"/>
                <w:szCs w:val="24"/>
              </w:rPr>
              <w:t>Спортивный час</w:t>
            </w:r>
          </w:p>
          <w:p w:rsidR="008528C7" w:rsidRPr="00082D21" w:rsidRDefault="008528C7" w:rsidP="00082D2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«Мама, папа, я – спортивная семья»</w:t>
            </w:r>
          </w:p>
        </w:tc>
      </w:tr>
      <w:tr w:rsidR="008528C7" w:rsidRPr="00EB1632" w:rsidTr="005334C5">
        <w:tc>
          <w:tcPr>
            <w:tcW w:w="4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Pr="0067652F" w:rsidRDefault="008528C7" w:rsidP="002E427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682AEB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Default="008528C7" w:rsidP="002E4271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Pr="0067652F" w:rsidRDefault="008528C7" w:rsidP="002E427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Март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682AE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CA557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 на выявление читательского интереса детей</w:t>
            </w:r>
          </w:p>
          <w:p w:rsidR="008528C7" w:rsidRPr="0067652F" w:rsidRDefault="008528C7" w:rsidP="00CA557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«Читать или смотреть – что полезнее?»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E6226A">
            <w:pPr>
              <w:pStyle w:val="NoSpacing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Консультации «Ребенок и книга»</w:t>
            </w:r>
          </w:p>
          <w:p w:rsidR="008528C7" w:rsidRDefault="008528C7" w:rsidP="00CA5575">
            <w:pPr>
              <w:pStyle w:val="NoSpacing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Рекомендации «Как приучить ребенка к книге», «Как отвечать на детские вопросы»</w:t>
            </w:r>
          </w:p>
          <w:p w:rsidR="008528C7" w:rsidRDefault="008528C7" w:rsidP="00E6226A">
            <w:pPr>
              <w:pStyle w:val="NoSpacing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Игротека «Развитие образной речи ребенка»</w:t>
            </w:r>
          </w:p>
          <w:p w:rsidR="008528C7" w:rsidRPr="0067652F" w:rsidRDefault="008528C7" w:rsidP="00682AEB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E35202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Default="008528C7" w:rsidP="00E35202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Pr="00354808" w:rsidRDefault="008528C7" w:rsidP="009D5C0D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4808">
              <w:rPr>
                <w:rFonts w:ascii="Times New Roman" w:hAnsi="Times New Roman"/>
                <w:b/>
                <w:sz w:val="24"/>
                <w:szCs w:val="24"/>
              </w:rPr>
              <w:t>Фольклорный праздник</w:t>
            </w:r>
          </w:p>
          <w:p w:rsidR="008528C7" w:rsidRPr="009D5C0D" w:rsidRDefault="008528C7" w:rsidP="009D5C0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808">
              <w:rPr>
                <w:rFonts w:ascii="Times New Roman" w:hAnsi="Times New Roman"/>
                <w:b/>
                <w:sz w:val="24"/>
                <w:szCs w:val="24"/>
              </w:rPr>
              <w:t xml:space="preserve"> «Широкая масленица»</w:t>
            </w:r>
          </w:p>
        </w:tc>
      </w:tr>
      <w:tr w:rsidR="008528C7" w:rsidRPr="00EB1632" w:rsidTr="00F1721C">
        <w:trPr>
          <w:trHeight w:val="1260"/>
        </w:trPr>
        <w:tc>
          <w:tcPr>
            <w:tcW w:w="45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2A52CB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Default="008528C7" w:rsidP="002E4271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Pr="0067652F" w:rsidRDefault="008528C7" w:rsidP="002E427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Апрель</w:t>
            </w:r>
          </w:p>
        </w:tc>
        <w:tc>
          <w:tcPr>
            <w:tcW w:w="1489" w:type="pct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3548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3548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3548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Дистанционное общение </w:t>
            </w:r>
          </w:p>
          <w:p w:rsidR="008528C7" w:rsidRPr="0067652F" w:rsidRDefault="008528C7" w:rsidP="003548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«Родитель – мастер»</w:t>
            </w:r>
          </w:p>
        </w:tc>
        <w:tc>
          <w:tcPr>
            <w:tcW w:w="1446" w:type="pct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354808">
            <w:pPr>
              <w:pStyle w:val="NoSpacing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 w:rsidRPr="00354808">
              <w:rPr>
                <w:rFonts w:ascii="Times New Roman" w:hAnsi="Times New Roman"/>
                <w:sz w:val="24"/>
                <w:szCs w:val="24"/>
              </w:rPr>
              <w:t>Консультация «Роль русского фольк</w:t>
            </w:r>
            <w:r>
              <w:rPr>
                <w:rFonts w:ascii="Times New Roman" w:hAnsi="Times New Roman"/>
                <w:sz w:val="24"/>
                <w:szCs w:val="24"/>
              </w:rPr>
              <w:t>лора в воспитании дошкольников»</w:t>
            </w:r>
          </w:p>
          <w:p w:rsidR="008528C7" w:rsidRDefault="008528C7" w:rsidP="00354808">
            <w:pPr>
              <w:pStyle w:val="NoSpacing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 w:rsidRPr="00354808">
              <w:rPr>
                <w:rFonts w:ascii="Times New Roman" w:hAnsi="Times New Roman"/>
                <w:sz w:val="24"/>
                <w:szCs w:val="24"/>
              </w:rPr>
              <w:t xml:space="preserve">«Развитие творчества у детей </w:t>
            </w:r>
            <w:r>
              <w:rPr>
                <w:rFonts w:ascii="Times New Roman" w:hAnsi="Times New Roman"/>
                <w:sz w:val="24"/>
                <w:szCs w:val="24"/>
              </w:rPr>
              <w:t>дома. Одаренный ребенок в детском саду»</w:t>
            </w:r>
          </w:p>
          <w:p w:rsidR="008528C7" w:rsidRPr="0067652F" w:rsidRDefault="008528C7" w:rsidP="00354808">
            <w:pPr>
              <w:pStyle w:val="NoSpacing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 w:rsidRPr="00354808">
              <w:rPr>
                <w:rFonts w:ascii="Times New Roman" w:hAnsi="Times New Roman"/>
                <w:sz w:val="24"/>
                <w:szCs w:val="24"/>
              </w:rPr>
              <w:t>«Устное народное творчество, как осно</w:t>
            </w:r>
            <w:r>
              <w:rPr>
                <w:rFonts w:ascii="Times New Roman" w:hAnsi="Times New Roman"/>
                <w:sz w:val="24"/>
                <w:szCs w:val="24"/>
              </w:rPr>
              <w:t>ва речевого развития младших дошкольников»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1F359E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Pr="002E4271" w:rsidRDefault="008528C7" w:rsidP="002E427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271">
              <w:rPr>
                <w:rFonts w:ascii="Times New Roman" w:hAnsi="Times New Roman"/>
                <w:b/>
                <w:sz w:val="24"/>
                <w:szCs w:val="24"/>
              </w:rPr>
              <w:t>Родительское собрание</w:t>
            </w:r>
          </w:p>
          <w:p w:rsidR="008528C7" w:rsidRPr="002A52CB" w:rsidRDefault="008528C7" w:rsidP="002E427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4808">
              <w:rPr>
                <w:rFonts w:ascii="Times New Roman" w:hAnsi="Times New Roman"/>
                <w:b/>
                <w:sz w:val="24"/>
                <w:szCs w:val="24"/>
              </w:rPr>
              <w:t xml:space="preserve"> «Мы расскажем Вам о том, как мы в садике живем»</w:t>
            </w:r>
          </w:p>
        </w:tc>
      </w:tr>
      <w:tr w:rsidR="008528C7" w:rsidRPr="00EB1632" w:rsidTr="00F1721C">
        <w:trPr>
          <w:trHeight w:val="1260"/>
        </w:trPr>
        <w:tc>
          <w:tcPr>
            <w:tcW w:w="457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2E427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Default="008528C7" w:rsidP="003548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Итоговое мероприятие </w:t>
            </w:r>
          </w:p>
        </w:tc>
      </w:tr>
      <w:tr w:rsidR="008528C7" w:rsidRPr="00EB1632" w:rsidTr="005334C5">
        <w:tc>
          <w:tcPr>
            <w:tcW w:w="4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Pr="0067652F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2E4271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528C7" w:rsidRPr="0067652F" w:rsidRDefault="008528C7" w:rsidP="002E427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5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Май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67652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952B8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8C7" w:rsidRDefault="008528C7" w:rsidP="00952B8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  <w:p w:rsidR="008528C7" w:rsidRPr="0067652F" w:rsidRDefault="008528C7" w:rsidP="00952B8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«Откуда опасность?»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E6226A">
            <w:pPr>
              <w:pStyle w:val="NoSpacing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Рекламный плакат «Семь НЕ»</w:t>
            </w:r>
          </w:p>
          <w:p w:rsidR="008528C7" w:rsidRDefault="008528C7" w:rsidP="00E6226A">
            <w:pPr>
              <w:pStyle w:val="NoSpacing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Папка – передвижка «Чтобы не было беды» - правила поведения в экстремальных ситуациях</w:t>
            </w:r>
          </w:p>
          <w:p w:rsidR="008528C7" w:rsidRDefault="008528C7" w:rsidP="00FC6F86">
            <w:pPr>
              <w:pStyle w:val="NoSpacing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«Осторожно! Лето!»</w:t>
            </w:r>
          </w:p>
          <w:p w:rsidR="008528C7" w:rsidRDefault="008528C7" w:rsidP="00E6226A">
            <w:pPr>
              <w:pStyle w:val="NoSpacing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Тематическая выставка  </w:t>
            </w:r>
            <w:r w:rsidRPr="00EB1632">
              <w:rPr>
                <w:rFonts w:ascii="Times New Roman" w:hAnsi="Times New Roman"/>
                <w:sz w:val="24"/>
                <w:szCs w:val="24"/>
              </w:rPr>
              <w:t>«Бегать можно без оглядки во дворе и на площадке»</w:t>
            </w:r>
          </w:p>
          <w:p w:rsidR="008528C7" w:rsidRPr="0067652F" w:rsidRDefault="008528C7" w:rsidP="00FC6F86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8C7" w:rsidRDefault="008528C7" w:rsidP="00E35202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Default="008528C7" w:rsidP="00E35202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28C7" w:rsidRPr="001F359E" w:rsidRDefault="008528C7" w:rsidP="00E35202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Гостевой прием</w:t>
            </w:r>
            <w:r w:rsidRPr="001F35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528C7" w:rsidRPr="001F359E" w:rsidRDefault="008528C7" w:rsidP="00E35202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59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Солнце, воздух и вода – мои лучшие друзья</w:t>
            </w:r>
            <w:r w:rsidRPr="001F359E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:rsidR="008528C7" w:rsidRPr="009D5C0D" w:rsidRDefault="008528C7" w:rsidP="00E35202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28C7" w:rsidRPr="0067652F" w:rsidRDefault="008528C7" w:rsidP="0067652F">
      <w:pPr>
        <w:pStyle w:val="NoSpacing"/>
        <w:rPr>
          <w:rFonts w:ascii="Times New Roman" w:hAnsi="Times New Roman"/>
          <w:sz w:val="24"/>
          <w:szCs w:val="24"/>
        </w:rPr>
      </w:pPr>
    </w:p>
    <w:p w:rsidR="008528C7" w:rsidRPr="0067652F" w:rsidRDefault="008528C7" w:rsidP="00652593">
      <w:pPr>
        <w:pStyle w:val="NoSpacing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8528C7" w:rsidRPr="00652593" w:rsidRDefault="008528C7" w:rsidP="004F16BD">
      <w:pPr>
        <w:pStyle w:val="NoSpacing"/>
        <w:rPr>
          <w:rFonts w:ascii="Times New Roman" w:hAnsi="Times New Roman"/>
          <w:sz w:val="32"/>
          <w:szCs w:val="32"/>
        </w:rPr>
      </w:pPr>
    </w:p>
    <w:sectPr w:rsidR="008528C7" w:rsidRPr="00652593" w:rsidSect="009B4DB8">
      <w:footerReference w:type="default" r:id="rId8"/>
      <w:pgSz w:w="16838" w:h="11906" w:orient="landscape"/>
      <w:pgMar w:top="720" w:right="720" w:bottom="720" w:left="720" w:header="708" w:footer="708" w:gutter="0"/>
      <w:pgBorders w:offsetFrom="page">
        <w:top w:val="sawtooth" w:sz="12" w:space="24" w:color="auto"/>
        <w:left w:val="sawtooth" w:sz="12" w:space="24" w:color="auto"/>
        <w:bottom w:val="sawtooth" w:sz="12" w:space="24" w:color="auto"/>
        <w:right w:val="sawtooth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8C7" w:rsidRDefault="008528C7" w:rsidP="004F16BD">
      <w:pPr>
        <w:spacing w:after="0" w:line="240" w:lineRule="auto"/>
      </w:pPr>
      <w:r>
        <w:separator/>
      </w:r>
    </w:p>
  </w:endnote>
  <w:endnote w:type="continuationSeparator" w:id="0">
    <w:p w:rsidR="008528C7" w:rsidRDefault="008528C7" w:rsidP="004F1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8C7" w:rsidRDefault="008528C7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8528C7" w:rsidRDefault="008528C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8C7" w:rsidRDefault="008528C7" w:rsidP="004F16BD">
      <w:pPr>
        <w:spacing w:after="0" w:line="240" w:lineRule="auto"/>
      </w:pPr>
      <w:r>
        <w:separator/>
      </w:r>
    </w:p>
  </w:footnote>
  <w:footnote w:type="continuationSeparator" w:id="0">
    <w:p w:rsidR="008528C7" w:rsidRDefault="008528C7" w:rsidP="004F1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7539"/>
    <w:multiLevelType w:val="hybridMultilevel"/>
    <w:tmpl w:val="57B06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42AE3"/>
    <w:multiLevelType w:val="hybridMultilevel"/>
    <w:tmpl w:val="0B82F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04CDC"/>
    <w:multiLevelType w:val="hybridMultilevel"/>
    <w:tmpl w:val="B680CA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63C50"/>
    <w:multiLevelType w:val="hybridMultilevel"/>
    <w:tmpl w:val="F9D04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C009A"/>
    <w:multiLevelType w:val="hybridMultilevel"/>
    <w:tmpl w:val="EACC1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C23EF"/>
    <w:multiLevelType w:val="hybridMultilevel"/>
    <w:tmpl w:val="909071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B354A1F"/>
    <w:multiLevelType w:val="hybridMultilevel"/>
    <w:tmpl w:val="875AEC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365946"/>
    <w:multiLevelType w:val="hybridMultilevel"/>
    <w:tmpl w:val="38A44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B75738"/>
    <w:multiLevelType w:val="hybridMultilevel"/>
    <w:tmpl w:val="E2DA5D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4F113D3"/>
    <w:multiLevelType w:val="hybridMultilevel"/>
    <w:tmpl w:val="586EF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2223D2"/>
    <w:multiLevelType w:val="hybridMultilevel"/>
    <w:tmpl w:val="CFE29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120877"/>
    <w:multiLevelType w:val="hybridMultilevel"/>
    <w:tmpl w:val="C6BE2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786058"/>
    <w:multiLevelType w:val="hybridMultilevel"/>
    <w:tmpl w:val="CD246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0265ED"/>
    <w:multiLevelType w:val="hybridMultilevel"/>
    <w:tmpl w:val="161C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97291A"/>
    <w:multiLevelType w:val="hybridMultilevel"/>
    <w:tmpl w:val="F9A4910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1FB2619"/>
    <w:multiLevelType w:val="hybridMultilevel"/>
    <w:tmpl w:val="9F6A4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1F6C35"/>
    <w:multiLevelType w:val="hybridMultilevel"/>
    <w:tmpl w:val="08A625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675837"/>
    <w:multiLevelType w:val="hybridMultilevel"/>
    <w:tmpl w:val="C7EC2D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6D54B2D"/>
    <w:multiLevelType w:val="hybridMultilevel"/>
    <w:tmpl w:val="83EC6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376506"/>
    <w:multiLevelType w:val="hybridMultilevel"/>
    <w:tmpl w:val="EF345C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7BE2CDA"/>
    <w:multiLevelType w:val="hybridMultilevel"/>
    <w:tmpl w:val="6CA69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C46865"/>
    <w:multiLevelType w:val="hybridMultilevel"/>
    <w:tmpl w:val="941A2FD0"/>
    <w:lvl w:ilvl="0" w:tplc="041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2">
    <w:nsid w:val="74135F9C"/>
    <w:multiLevelType w:val="hybridMultilevel"/>
    <w:tmpl w:val="3F868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7"/>
  </w:num>
  <w:num w:numId="5">
    <w:abstractNumId w:val="14"/>
  </w:num>
  <w:num w:numId="6">
    <w:abstractNumId w:val="15"/>
  </w:num>
  <w:num w:numId="7">
    <w:abstractNumId w:val="0"/>
  </w:num>
  <w:num w:numId="8">
    <w:abstractNumId w:val="1"/>
  </w:num>
  <w:num w:numId="9">
    <w:abstractNumId w:val="21"/>
  </w:num>
  <w:num w:numId="10">
    <w:abstractNumId w:val="20"/>
  </w:num>
  <w:num w:numId="11">
    <w:abstractNumId w:val="13"/>
  </w:num>
  <w:num w:numId="12">
    <w:abstractNumId w:val="9"/>
  </w:num>
  <w:num w:numId="13">
    <w:abstractNumId w:val="11"/>
  </w:num>
  <w:num w:numId="14">
    <w:abstractNumId w:val="4"/>
  </w:num>
  <w:num w:numId="15">
    <w:abstractNumId w:val="12"/>
  </w:num>
  <w:num w:numId="16">
    <w:abstractNumId w:val="3"/>
  </w:num>
  <w:num w:numId="17">
    <w:abstractNumId w:val="22"/>
  </w:num>
  <w:num w:numId="18">
    <w:abstractNumId w:val="18"/>
  </w:num>
  <w:num w:numId="19">
    <w:abstractNumId w:val="8"/>
  </w:num>
  <w:num w:numId="20">
    <w:abstractNumId w:val="17"/>
  </w:num>
  <w:num w:numId="21">
    <w:abstractNumId w:val="5"/>
  </w:num>
  <w:num w:numId="22">
    <w:abstractNumId w:val="2"/>
  </w:num>
  <w:num w:numId="23">
    <w:abstractNumId w:val="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4C69"/>
    <w:rsid w:val="00046A1A"/>
    <w:rsid w:val="00066F28"/>
    <w:rsid w:val="0007039C"/>
    <w:rsid w:val="00082D21"/>
    <w:rsid w:val="001B11A1"/>
    <w:rsid w:val="001B24B7"/>
    <w:rsid w:val="001F359E"/>
    <w:rsid w:val="002229F3"/>
    <w:rsid w:val="0023248D"/>
    <w:rsid w:val="00265A27"/>
    <w:rsid w:val="00292409"/>
    <w:rsid w:val="002A52CB"/>
    <w:rsid w:val="002E29BC"/>
    <w:rsid w:val="002E4271"/>
    <w:rsid w:val="0034453A"/>
    <w:rsid w:val="00354808"/>
    <w:rsid w:val="00360E67"/>
    <w:rsid w:val="003B5EF2"/>
    <w:rsid w:val="00407728"/>
    <w:rsid w:val="00444F8F"/>
    <w:rsid w:val="00456B7D"/>
    <w:rsid w:val="004B4E7F"/>
    <w:rsid w:val="004F16BD"/>
    <w:rsid w:val="004F1D55"/>
    <w:rsid w:val="005334C5"/>
    <w:rsid w:val="005428D1"/>
    <w:rsid w:val="00555CDB"/>
    <w:rsid w:val="005622FF"/>
    <w:rsid w:val="00594C69"/>
    <w:rsid w:val="00652593"/>
    <w:rsid w:val="0067652F"/>
    <w:rsid w:val="0068037C"/>
    <w:rsid w:val="00682AEB"/>
    <w:rsid w:val="006926F8"/>
    <w:rsid w:val="007565EF"/>
    <w:rsid w:val="007E04F1"/>
    <w:rsid w:val="007E073E"/>
    <w:rsid w:val="007E3B89"/>
    <w:rsid w:val="00805ACB"/>
    <w:rsid w:val="008528C7"/>
    <w:rsid w:val="00933018"/>
    <w:rsid w:val="00952B8D"/>
    <w:rsid w:val="00977609"/>
    <w:rsid w:val="0098214E"/>
    <w:rsid w:val="009B4DB8"/>
    <w:rsid w:val="009D5C0D"/>
    <w:rsid w:val="00A13B3B"/>
    <w:rsid w:val="00AB69D8"/>
    <w:rsid w:val="00B267CB"/>
    <w:rsid w:val="00C11D88"/>
    <w:rsid w:val="00C2272C"/>
    <w:rsid w:val="00CA5575"/>
    <w:rsid w:val="00CF3419"/>
    <w:rsid w:val="00DB0F8F"/>
    <w:rsid w:val="00DE1A84"/>
    <w:rsid w:val="00E12A88"/>
    <w:rsid w:val="00E151D7"/>
    <w:rsid w:val="00E248B7"/>
    <w:rsid w:val="00E35202"/>
    <w:rsid w:val="00E6226A"/>
    <w:rsid w:val="00E671C9"/>
    <w:rsid w:val="00EB1632"/>
    <w:rsid w:val="00EE68B7"/>
    <w:rsid w:val="00F1721C"/>
    <w:rsid w:val="00FA7C69"/>
    <w:rsid w:val="00FC6F86"/>
    <w:rsid w:val="00FD581D"/>
    <w:rsid w:val="00FE0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593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52593"/>
    <w:rPr>
      <w:rFonts w:eastAsia="Times New Roman"/>
    </w:rPr>
  </w:style>
  <w:style w:type="table" w:styleId="TableGrid">
    <w:name w:val="Table Grid"/>
    <w:basedOn w:val="TableNormal"/>
    <w:uiPriority w:val="99"/>
    <w:rsid w:val="0065259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5259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4F1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F16BD"/>
    <w:rPr>
      <w:rFonts w:eastAsia="Times New Roman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4F1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F16BD"/>
    <w:rPr>
      <w:rFonts w:eastAsia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83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405</TotalTime>
  <Pages>9</Pages>
  <Words>1424</Words>
  <Characters>8118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cp:lastPrinted>2014-09-22T06:26:00Z</cp:lastPrinted>
  <dcterms:created xsi:type="dcterms:W3CDTF">2014-08-21T03:29:00Z</dcterms:created>
  <dcterms:modified xsi:type="dcterms:W3CDTF">2020-11-18T22:49:00Z</dcterms:modified>
</cp:coreProperties>
</file>